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583"/>
        <w:gridCol w:w="523"/>
        <w:gridCol w:w="492"/>
        <w:gridCol w:w="2834"/>
        <w:gridCol w:w="361"/>
        <w:gridCol w:w="1406"/>
        <w:gridCol w:w="540"/>
        <w:gridCol w:w="2778"/>
      </w:tblGrid>
      <w:tr w:rsidR="003D3C96" w:rsidRPr="00846B76" w14:paraId="3D0B948B" w14:textId="77777777" w:rsidTr="003D3C96">
        <w:tc>
          <w:tcPr>
            <w:tcW w:w="5000" w:type="pct"/>
            <w:gridSpan w:val="9"/>
            <w:shd w:val="clear" w:color="auto" w:fill="FFFFFF" w:themeFill="background1"/>
            <w:vAlign w:val="bottom"/>
          </w:tcPr>
          <w:p w14:paraId="70A31FE5" w14:textId="19B42DB1" w:rsidR="003D3C96" w:rsidRPr="001401BD" w:rsidRDefault="001401BD" w:rsidP="003D3C96">
            <w:pPr>
              <w:spacing w:before="120" w:after="120"/>
              <w:jc w:val="center"/>
              <w:rPr>
                <w:rFonts w:ascii="Aptos Display" w:hAnsi="Aptos Display"/>
                <w:b/>
                <w:color w:val="EE0000"/>
                <w:sz w:val="32"/>
                <w:szCs w:val="32"/>
              </w:rPr>
            </w:pPr>
            <w:r w:rsidRPr="001401BD">
              <w:rPr>
                <w:rFonts w:ascii="Aptos Display" w:hAnsi="Aptos Display"/>
                <w:b/>
                <w:color w:val="EE0000"/>
                <w:sz w:val="32"/>
                <w:szCs w:val="32"/>
              </w:rPr>
              <w:t>Conference Registration Form</w:t>
            </w:r>
          </w:p>
        </w:tc>
      </w:tr>
      <w:tr w:rsidR="000172E5" w:rsidRPr="00846B76" w14:paraId="3572D7FA" w14:textId="77777777" w:rsidTr="00354142">
        <w:tc>
          <w:tcPr>
            <w:tcW w:w="5000" w:type="pct"/>
            <w:gridSpan w:val="9"/>
            <w:shd w:val="clear" w:color="auto" w:fill="0F3955" w:themeFill="accent2"/>
            <w:vAlign w:val="bottom"/>
          </w:tcPr>
          <w:p w14:paraId="43DDF7A9" w14:textId="77FFCCF0" w:rsidR="000172E5" w:rsidRPr="00354142" w:rsidRDefault="00E15D7C" w:rsidP="006145D8">
            <w:pPr>
              <w:spacing w:before="120" w:after="120"/>
              <w:rPr>
                <w:rFonts w:asciiTheme="majorHAnsi" w:hAnsiTheme="majorHAnsi"/>
                <w:b/>
                <w:color w:val="428CDE"/>
              </w:rPr>
            </w:pPr>
            <w:r w:rsidRPr="006A0378">
              <w:rPr>
                <w:rFonts w:asciiTheme="majorHAnsi" w:hAnsiTheme="majorHAnsi"/>
                <w:b/>
                <w:color w:val="EE0000"/>
              </w:rPr>
              <w:t>The Annual MMEE Conference</w:t>
            </w:r>
            <w:r w:rsidR="00006926">
              <w:rPr>
                <w:rFonts w:asciiTheme="majorHAnsi" w:hAnsiTheme="majorHAnsi"/>
                <w:b/>
                <w:color w:val="EE0000"/>
              </w:rPr>
              <w:t xml:space="preserve">        </w:t>
            </w:r>
          </w:p>
        </w:tc>
      </w:tr>
      <w:tr w:rsidR="0088580B" w:rsidRPr="00846B76" w14:paraId="149EA8C6" w14:textId="77777777" w:rsidTr="00E204FF">
        <w:tc>
          <w:tcPr>
            <w:tcW w:w="1106" w:type="pct"/>
            <w:gridSpan w:val="3"/>
            <w:vAlign w:val="bottom"/>
          </w:tcPr>
          <w:p w14:paraId="11D45389" w14:textId="6FB009FA" w:rsidR="0088580B" w:rsidRPr="0023320A" w:rsidRDefault="00E15D7C" w:rsidP="0023320A">
            <w:pPr>
              <w:pStyle w:val="Indentnormal"/>
              <w:spacing w:before="0"/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 xml:space="preserve">Theme: </w:t>
            </w:r>
          </w:p>
        </w:tc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14:paraId="2891103D" w14:textId="10AA95E7" w:rsidR="00AD38F5" w:rsidRPr="0023320A" w:rsidRDefault="00AD38F5" w:rsidP="0023320A">
            <w:pPr>
              <w:spacing w:before="0"/>
              <w:jc w:val="center"/>
              <w:rPr>
                <w:b/>
                <w:bCs/>
                <w:color w:val="EE0000"/>
                <w:sz w:val="24"/>
                <w:szCs w:val="24"/>
              </w:rPr>
            </w:pPr>
            <w:r w:rsidRPr="0023320A">
              <w:rPr>
                <w:b/>
                <w:bCs/>
                <w:color w:val="EE0000"/>
                <w:sz w:val="24"/>
                <w:szCs w:val="24"/>
              </w:rPr>
              <w:t xml:space="preserve">Money Matters: </w:t>
            </w:r>
          </w:p>
          <w:p w14:paraId="19956DB6" w14:textId="16967D25" w:rsidR="0088580B" w:rsidRPr="0023320A" w:rsidRDefault="00AD38F5" w:rsidP="0023320A">
            <w:pPr>
              <w:spacing w:before="0"/>
              <w:jc w:val="center"/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b/>
                <w:bCs/>
                <w:color w:val="44546A" w:themeColor="text2"/>
                <w:sz w:val="24"/>
                <w:szCs w:val="24"/>
              </w:rPr>
              <w:t>Faithful Stewardship for God’s Kingdom Impact</w:t>
            </w:r>
          </w:p>
        </w:tc>
      </w:tr>
      <w:tr w:rsidR="0088580B" w:rsidRPr="00846B76" w14:paraId="595EA807" w14:textId="77777777" w:rsidTr="00E204FF">
        <w:sdt>
          <w:sdtPr>
            <w:rPr>
              <w:color w:val="44546A" w:themeColor="text2"/>
              <w:sz w:val="24"/>
              <w:szCs w:val="24"/>
            </w:rPr>
            <w:id w:val="497467533"/>
            <w:placeholder>
              <w:docPart w:val="4EBEB3AC26294855842C8D864615FF1F"/>
            </w:placeholder>
            <w:temporary/>
            <w:showingPlcHdr/>
            <w15:appearance w15:val="hidden"/>
          </w:sdtPr>
          <w:sdtContent>
            <w:tc>
              <w:tcPr>
                <w:tcW w:w="1106" w:type="pct"/>
                <w:gridSpan w:val="3"/>
                <w:vAlign w:val="bottom"/>
              </w:tcPr>
              <w:p w14:paraId="25BD7C9D" w14:textId="77777777" w:rsidR="0088580B" w:rsidRPr="0023320A" w:rsidRDefault="00E204FF" w:rsidP="00E204FF">
                <w:pPr>
                  <w:pStyle w:val="Indentnormal"/>
                  <w:rPr>
                    <w:color w:val="44546A" w:themeColor="text2"/>
                    <w:sz w:val="24"/>
                    <w:szCs w:val="24"/>
                  </w:rPr>
                </w:pPr>
                <w:r w:rsidRPr="0023320A">
                  <w:rPr>
                    <w:color w:val="44546A" w:themeColor="text2"/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624DDA" w14:textId="3C6E5545" w:rsidR="0088580B" w:rsidRPr="0023320A" w:rsidRDefault="00812324" w:rsidP="00E15D7C">
            <w:pPr>
              <w:jc w:val="center"/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>4</w:t>
            </w:r>
            <w:r w:rsidR="00E15D7C" w:rsidRPr="0023320A">
              <w:rPr>
                <w:color w:val="44546A" w:themeColor="text2"/>
                <w:sz w:val="24"/>
                <w:szCs w:val="24"/>
              </w:rPr>
              <w:t xml:space="preserve"> – </w:t>
            </w:r>
            <w:r w:rsidRPr="0023320A">
              <w:rPr>
                <w:color w:val="44546A" w:themeColor="text2"/>
                <w:sz w:val="24"/>
                <w:szCs w:val="24"/>
              </w:rPr>
              <w:t>8</w:t>
            </w:r>
            <w:r w:rsidR="00E15D7C" w:rsidRPr="0023320A">
              <w:rPr>
                <w:color w:val="44546A" w:themeColor="text2"/>
                <w:sz w:val="24"/>
                <w:szCs w:val="24"/>
              </w:rPr>
              <w:t xml:space="preserve"> March, 202</w:t>
            </w:r>
            <w:r w:rsidR="00F16EE2" w:rsidRPr="0023320A">
              <w:rPr>
                <w:color w:val="44546A" w:themeColor="text2"/>
                <w:sz w:val="24"/>
                <w:szCs w:val="24"/>
              </w:rPr>
              <w:t>6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</w:tcBorders>
            <w:vAlign w:val="bottom"/>
          </w:tcPr>
          <w:p w14:paraId="63519496" w14:textId="5F3D3928" w:rsidR="0088580B" w:rsidRPr="0023320A" w:rsidRDefault="00E15D7C" w:rsidP="00E204FF">
            <w:pPr>
              <w:spacing w:before="120"/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>Arrival</w:t>
            </w:r>
            <w:r w:rsidR="003803AF" w:rsidRPr="0023320A">
              <w:rPr>
                <w:color w:val="44546A" w:themeColor="text2"/>
                <w:sz w:val="24"/>
                <w:szCs w:val="24"/>
              </w:rPr>
              <w:t xml:space="preserve"> at: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BE2A04" w14:textId="3720106A" w:rsidR="0088580B" w:rsidRPr="0023320A" w:rsidRDefault="003803AF" w:rsidP="00E204FF">
            <w:pPr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>14:00 – 17:00</w:t>
            </w:r>
          </w:p>
        </w:tc>
      </w:tr>
      <w:tr w:rsidR="00E204FF" w:rsidRPr="00846B76" w14:paraId="3BB6EA2D" w14:textId="77777777" w:rsidTr="00E204FF">
        <w:sdt>
          <w:sdtPr>
            <w:rPr>
              <w:color w:val="44546A" w:themeColor="text2"/>
              <w:sz w:val="24"/>
              <w:szCs w:val="24"/>
            </w:rPr>
            <w:id w:val="-1686427066"/>
            <w:placeholder>
              <w:docPart w:val="DF0EC683965649E997245AAB206570FB"/>
            </w:placeholder>
            <w:temporary/>
            <w:showingPlcHdr/>
            <w15:appearance w15:val="hidden"/>
          </w:sdtPr>
          <w:sdtContent>
            <w:tc>
              <w:tcPr>
                <w:tcW w:w="1106" w:type="pct"/>
                <w:gridSpan w:val="3"/>
                <w:vAlign w:val="bottom"/>
              </w:tcPr>
              <w:p w14:paraId="1F6106D0" w14:textId="77777777" w:rsidR="00E204FF" w:rsidRPr="0023320A" w:rsidRDefault="00E204FF" w:rsidP="00E204FF">
                <w:pPr>
                  <w:pStyle w:val="Indentnormal"/>
                  <w:rPr>
                    <w:color w:val="44546A" w:themeColor="text2"/>
                    <w:sz w:val="24"/>
                    <w:szCs w:val="24"/>
                  </w:rPr>
                </w:pPr>
                <w:r w:rsidRPr="0023320A">
                  <w:rPr>
                    <w:color w:val="44546A" w:themeColor="text2"/>
                    <w:sz w:val="24"/>
                    <w:szCs w:val="24"/>
                  </w:rPr>
                  <w:t>Location</w:t>
                </w:r>
              </w:p>
            </w:tc>
          </w:sdtContent>
        </w:sdt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14:paraId="684F0D1C" w14:textId="7B457E4E" w:rsidR="00E204FF" w:rsidRPr="0023320A" w:rsidRDefault="003803AF" w:rsidP="00E204FF">
            <w:pPr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 xml:space="preserve">Hotel </w:t>
            </w:r>
            <w:proofErr w:type="spellStart"/>
            <w:r w:rsidRPr="0023320A">
              <w:rPr>
                <w:color w:val="44546A" w:themeColor="text2"/>
                <w:sz w:val="24"/>
                <w:szCs w:val="24"/>
              </w:rPr>
              <w:t>Szepalma</w:t>
            </w:r>
            <w:proofErr w:type="spellEnd"/>
            <w:r w:rsidRPr="0023320A">
              <w:rPr>
                <w:color w:val="44546A" w:themeColor="text2"/>
                <w:sz w:val="24"/>
                <w:szCs w:val="24"/>
              </w:rPr>
              <w:t xml:space="preserve">, </w:t>
            </w:r>
            <w:hyperlink r:id="rId10" w:history="1">
              <w:proofErr w:type="spellStart"/>
              <w:r w:rsidRPr="0023320A">
                <w:rPr>
                  <w:rStyle w:val="Hyperlink"/>
                  <w:color w:val="44546A" w:themeColor="text2"/>
                  <w:sz w:val="24"/>
                  <w:szCs w:val="24"/>
                </w:rPr>
                <w:t>Porva-Szépalmapuszta</w:t>
              </w:r>
              <w:proofErr w:type="spellEnd"/>
              <w:r w:rsidRPr="0023320A">
                <w:rPr>
                  <w:rStyle w:val="Hyperlink"/>
                  <w:color w:val="44546A" w:themeColor="text2"/>
                  <w:sz w:val="24"/>
                  <w:szCs w:val="24"/>
                </w:rPr>
                <w:t xml:space="preserve">, </w:t>
              </w:r>
              <w:proofErr w:type="spellStart"/>
              <w:r w:rsidRPr="0023320A">
                <w:rPr>
                  <w:rStyle w:val="Hyperlink"/>
                  <w:color w:val="44546A" w:themeColor="text2"/>
                  <w:sz w:val="24"/>
                  <w:szCs w:val="24"/>
                </w:rPr>
                <w:t>hrsz</w:t>
              </w:r>
              <w:proofErr w:type="spellEnd"/>
              <w:r w:rsidRPr="0023320A">
                <w:rPr>
                  <w:rStyle w:val="Hyperlink"/>
                  <w:color w:val="44546A" w:themeColor="text2"/>
                  <w:sz w:val="24"/>
                  <w:szCs w:val="24"/>
                </w:rPr>
                <w:t xml:space="preserve"> 0172, 8429 </w:t>
              </w:r>
            </w:hyperlink>
          </w:p>
        </w:tc>
      </w:tr>
      <w:tr w:rsidR="00E204FF" w:rsidRPr="00E204FF" w14:paraId="5C729CFF" w14:textId="77777777" w:rsidTr="006145D8">
        <w:trPr>
          <w:trHeight w:val="54"/>
        </w:trPr>
        <w:tc>
          <w:tcPr>
            <w:tcW w:w="5000" w:type="pct"/>
            <w:gridSpan w:val="9"/>
            <w:vAlign w:val="bottom"/>
          </w:tcPr>
          <w:p w14:paraId="7342959D" w14:textId="77777777" w:rsidR="00E204FF" w:rsidRPr="004E490A" w:rsidRDefault="00E204FF" w:rsidP="00E204FF">
            <w:pPr>
              <w:pStyle w:val="Frspaiere"/>
              <w:rPr>
                <w:sz w:val="8"/>
              </w:rPr>
            </w:pPr>
          </w:p>
        </w:tc>
      </w:tr>
      <w:tr w:rsidR="00E204FF" w:rsidRPr="00E204FF" w14:paraId="2B53820B" w14:textId="77777777" w:rsidTr="00354142">
        <w:tc>
          <w:tcPr>
            <w:tcW w:w="5000" w:type="pct"/>
            <w:gridSpan w:val="9"/>
            <w:shd w:val="clear" w:color="auto" w:fill="0F3955" w:themeFill="accent2"/>
            <w:vAlign w:val="bottom"/>
          </w:tcPr>
          <w:p w14:paraId="33FDD14F" w14:textId="271F7B8E" w:rsidR="00E204FF" w:rsidRPr="004E490A" w:rsidRDefault="003803AF" w:rsidP="00E204FF">
            <w:pPr>
              <w:pStyle w:val="Titlu1"/>
            </w:pPr>
            <w:r w:rsidRPr="006A0378">
              <w:rPr>
                <w:color w:val="EE0000"/>
              </w:rPr>
              <w:t xml:space="preserve">Applicant information </w:t>
            </w:r>
          </w:p>
        </w:tc>
      </w:tr>
      <w:tr w:rsidR="00E204FF" w:rsidRPr="00846B76" w14:paraId="183A24E2" w14:textId="77777777" w:rsidTr="00E204FF">
        <w:sdt>
          <w:sdtPr>
            <w:rPr>
              <w:color w:val="44546A" w:themeColor="text2"/>
              <w:sz w:val="24"/>
              <w:szCs w:val="24"/>
            </w:rPr>
            <w:id w:val="-2047821762"/>
            <w:placeholder>
              <w:docPart w:val="2C9F34F3895440A393203A4D3C7CBCB5"/>
            </w:placeholder>
            <w:temporary/>
            <w:showingPlcHdr/>
            <w15:appearance w15:val="hidden"/>
          </w:sdtPr>
          <w:sdtContent>
            <w:tc>
              <w:tcPr>
                <w:tcW w:w="864" w:type="pct"/>
                <w:gridSpan w:val="2"/>
                <w:vAlign w:val="bottom"/>
              </w:tcPr>
              <w:p w14:paraId="3DB09845" w14:textId="77777777" w:rsidR="00E204FF" w:rsidRPr="0023320A" w:rsidRDefault="00E204FF" w:rsidP="00E204FF">
                <w:pPr>
                  <w:pStyle w:val="Indentnormal"/>
                  <w:rPr>
                    <w:color w:val="44546A" w:themeColor="text2"/>
                    <w:sz w:val="24"/>
                    <w:szCs w:val="24"/>
                  </w:rPr>
                </w:pPr>
                <w:r w:rsidRPr="0023320A">
                  <w:rPr>
                    <w:color w:val="44546A" w:themeColor="text2"/>
                    <w:sz w:val="24"/>
                    <w:szCs w:val="24"/>
                  </w:rPr>
                  <w:t>Name</w:t>
                </w:r>
              </w:p>
            </w:tc>
          </w:sdtContent>
        </w:sdt>
        <w:tc>
          <w:tcPr>
            <w:tcW w:w="4136" w:type="pct"/>
            <w:gridSpan w:val="7"/>
            <w:tcBorders>
              <w:bottom w:val="single" w:sz="4" w:space="0" w:color="auto"/>
            </w:tcBorders>
            <w:vAlign w:val="bottom"/>
          </w:tcPr>
          <w:p w14:paraId="3ACE525A" w14:textId="77777777" w:rsidR="00E204FF" w:rsidRPr="0023320A" w:rsidRDefault="00E204FF" w:rsidP="00E204FF">
            <w:pPr>
              <w:rPr>
                <w:color w:val="44546A" w:themeColor="text2"/>
                <w:sz w:val="24"/>
                <w:szCs w:val="24"/>
              </w:rPr>
            </w:pPr>
          </w:p>
        </w:tc>
      </w:tr>
      <w:tr w:rsidR="00E204FF" w:rsidRPr="00846B76" w14:paraId="34F0120A" w14:textId="77777777" w:rsidTr="00E204FF">
        <w:tc>
          <w:tcPr>
            <w:tcW w:w="864" w:type="pct"/>
            <w:gridSpan w:val="2"/>
            <w:vAlign w:val="bottom"/>
          </w:tcPr>
          <w:p w14:paraId="09A5B1F2" w14:textId="05329A8F" w:rsidR="00E204FF" w:rsidRPr="0023320A" w:rsidRDefault="003803AF" w:rsidP="00E204FF">
            <w:pPr>
              <w:pStyle w:val="Indentnormal"/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>Address</w:t>
            </w:r>
          </w:p>
        </w:tc>
        <w:tc>
          <w:tcPr>
            <w:tcW w:w="4136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A83B1A" w14:textId="77777777" w:rsidR="00E204FF" w:rsidRPr="0023320A" w:rsidRDefault="00E204FF" w:rsidP="00E204FF">
            <w:pPr>
              <w:rPr>
                <w:color w:val="44546A" w:themeColor="text2"/>
                <w:sz w:val="24"/>
                <w:szCs w:val="24"/>
              </w:rPr>
            </w:pPr>
          </w:p>
        </w:tc>
      </w:tr>
      <w:tr w:rsidR="00E204FF" w:rsidRPr="00846B76" w14:paraId="39D00E95" w14:textId="77777777" w:rsidTr="00E204FF">
        <w:sdt>
          <w:sdtPr>
            <w:rPr>
              <w:color w:val="44546A" w:themeColor="text2"/>
              <w:sz w:val="24"/>
              <w:szCs w:val="24"/>
            </w:rPr>
            <w:id w:val="-1359804501"/>
            <w:placeholder>
              <w:docPart w:val="B86544DD86B844D7ABF4BBC30168E966"/>
            </w:placeholder>
            <w:temporary/>
            <w:showingPlcHdr/>
            <w15:appearance w15:val="hidden"/>
          </w:sdtPr>
          <w:sdtContent>
            <w:tc>
              <w:tcPr>
                <w:tcW w:w="864" w:type="pct"/>
                <w:gridSpan w:val="2"/>
                <w:vAlign w:val="bottom"/>
              </w:tcPr>
              <w:p w14:paraId="78F0C8F2" w14:textId="77777777" w:rsidR="00E204FF" w:rsidRPr="0023320A" w:rsidRDefault="00E204FF" w:rsidP="00E204FF">
                <w:pPr>
                  <w:pStyle w:val="Indentnormal"/>
                  <w:rPr>
                    <w:color w:val="44546A" w:themeColor="text2"/>
                    <w:sz w:val="24"/>
                    <w:szCs w:val="24"/>
                  </w:rPr>
                </w:pPr>
                <w:r w:rsidRPr="0023320A">
                  <w:rPr>
                    <w:color w:val="44546A" w:themeColor="text2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4136" w:type="pct"/>
            <w:gridSpan w:val="7"/>
            <w:tcBorders>
              <w:bottom w:val="single" w:sz="4" w:space="0" w:color="auto"/>
            </w:tcBorders>
            <w:vAlign w:val="bottom"/>
          </w:tcPr>
          <w:p w14:paraId="4859D869" w14:textId="273CB1CB" w:rsidR="00E204FF" w:rsidRPr="0023320A" w:rsidRDefault="003803AF" w:rsidP="00E204FF">
            <w:pPr>
              <w:rPr>
                <w:color w:val="44546A" w:themeColor="text2"/>
                <w:sz w:val="24"/>
                <w:szCs w:val="24"/>
              </w:rPr>
            </w:pPr>
            <w:r w:rsidRPr="0023320A">
              <w:rPr>
                <w:color w:val="44546A" w:themeColor="text2"/>
                <w:sz w:val="24"/>
                <w:szCs w:val="24"/>
              </w:rPr>
              <w:t xml:space="preserve">                                                           Phone:</w:t>
            </w:r>
          </w:p>
        </w:tc>
      </w:tr>
      <w:tr w:rsidR="00E204FF" w:rsidRPr="00E204FF" w14:paraId="7340E337" w14:textId="77777777" w:rsidTr="006145D8">
        <w:tc>
          <w:tcPr>
            <w:tcW w:w="1334" w:type="pct"/>
            <w:gridSpan w:val="4"/>
            <w:vAlign w:val="bottom"/>
          </w:tcPr>
          <w:p w14:paraId="7DCC4D2E" w14:textId="77777777" w:rsidR="00E204FF" w:rsidRPr="004E490A" w:rsidRDefault="00E204FF" w:rsidP="00E204FF">
            <w:pPr>
              <w:pStyle w:val="Frspaiere"/>
              <w:rPr>
                <w:sz w:val="8"/>
              </w:rPr>
            </w:pPr>
          </w:p>
        </w:tc>
        <w:tc>
          <w:tcPr>
            <w:tcW w:w="3666" w:type="pct"/>
            <w:gridSpan w:val="5"/>
            <w:vAlign w:val="bottom"/>
          </w:tcPr>
          <w:p w14:paraId="21B9E2DC" w14:textId="77777777" w:rsidR="00E204FF" w:rsidRPr="004E490A" w:rsidRDefault="00E204FF" w:rsidP="00E204FF">
            <w:pPr>
              <w:pStyle w:val="Frspaiere"/>
              <w:rPr>
                <w:sz w:val="8"/>
              </w:rPr>
            </w:pPr>
          </w:p>
        </w:tc>
      </w:tr>
      <w:tr w:rsidR="00E204FF" w:rsidRPr="00846B76" w14:paraId="5BFE7871" w14:textId="77777777" w:rsidTr="00354142">
        <w:tc>
          <w:tcPr>
            <w:tcW w:w="5000" w:type="pct"/>
            <w:gridSpan w:val="9"/>
            <w:shd w:val="clear" w:color="auto" w:fill="0F3955" w:themeFill="accent2"/>
          </w:tcPr>
          <w:p w14:paraId="1B59B842" w14:textId="7BF636CC" w:rsidR="00E204FF" w:rsidRPr="004E490A" w:rsidRDefault="003803AF" w:rsidP="00E204FF">
            <w:pPr>
              <w:pStyle w:val="Titlu1"/>
            </w:pPr>
            <w:r w:rsidRPr="006A0378">
              <w:rPr>
                <w:color w:val="EE0000"/>
              </w:rPr>
              <w:t>Other information</w:t>
            </w:r>
          </w:p>
        </w:tc>
      </w:tr>
      <w:tr w:rsidR="00E204FF" w:rsidRPr="00846B76" w14:paraId="4199A133" w14:textId="77777777" w:rsidTr="0076031F">
        <w:trPr>
          <w:trHeight w:val="361"/>
        </w:trPr>
        <w:tc>
          <w:tcPr>
            <w:tcW w:w="1334" w:type="pct"/>
            <w:gridSpan w:val="4"/>
            <w:vAlign w:val="bottom"/>
          </w:tcPr>
          <w:p w14:paraId="4C5F774B" w14:textId="2910A40F" w:rsidR="00E204FF" w:rsidRPr="00354142" w:rsidRDefault="003803AF" w:rsidP="00CA597C">
            <w:pPr>
              <w:pStyle w:val="Indentnormal"/>
              <w:ind w:left="0"/>
              <w:rPr>
                <w:color w:val="44546A" w:themeColor="text2"/>
                <w:sz w:val="24"/>
                <w:szCs w:val="24"/>
              </w:rPr>
            </w:pPr>
            <w:r w:rsidRPr="00354142">
              <w:rPr>
                <w:color w:val="44546A" w:themeColor="text2"/>
                <w:sz w:val="24"/>
                <w:szCs w:val="24"/>
              </w:rPr>
              <w:t>Emergency contact</w:t>
            </w:r>
            <w:r w:rsidR="000D2CCF" w:rsidRPr="00354142">
              <w:rPr>
                <w:color w:val="44546A" w:themeColor="text2"/>
                <w:sz w:val="24"/>
                <w:szCs w:val="24"/>
              </w:rPr>
              <w:t>: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14:paraId="057055D6" w14:textId="58BDAB6D" w:rsidR="00E204FF" w:rsidRPr="00354142" w:rsidRDefault="00E204FF" w:rsidP="00E204FF">
            <w:pPr>
              <w:spacing w:before="240"/>
              <w:rPr>
                <w:color w:val="44546A" w:themeColor="text2"/>
              </w:rPr>
            </w:pPr>
          </w:p>
        </w:tc>
      </w:tr>
      <w:tr w:rsidR="00E204FF" w:rsidRPr="00846B76" w14:paraId="6B383D1B" w14:textId="77777777" w:rsidTr="0076031F">
        <w:tc>
          <w:tcPr>
            <w:tcW w:w="131" w:type="pct"/>
            <w:vAlign w:val="bottom"/>
          </w:tcPr>
          <w:p w14:paraId="3DC9ECAE" w14:textId="7AA03C29" w:rsidR="00E204FF" w:rsidRPr="0076031F" w:rsidRDefault="00E204FF" w:rsidP="0076031F">
            <w:pPr>
              <w:pStyle w:val="Indentnormal"/>
              <w:spacing w:before="0"/>
              <w:ind w:left="0"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4869" w:type="pct"/>
            <w:gridSpan w:val="8"/>
            <w:tcBorders>
              <w:bottom w:val="single" w:sz="4" w:space="0" w:color="auto"/>
            </w:tcBorders>
            <w:vAlign w:val="bottom"/>
          </w:tcPr>
          <w:p w14:paraId="0689B02C" w14:textId="79C72EF0" w:rsidR="00E204FF" w:rsidRPr="0076031F" w:rsidRDefault="0076031F" w:rsidP="0076031F">
            <w:pPr>
              <w:spacing w:before="240"/>
              <w:rPr>
                <w:color w:val="44546A" w:themeColor="text2"/>
                <w:sz w:val="24"/>
                <w:szCs w:val="24"/>
              </w:rPr>
            </w:pPr>
            <w:r w:rsidRPr="0076031F">
              <w:rPr>
                <w:color w:val="EE0000"/>
                <w:sz w:val="24"/>
                <w:szCs w:val="24"/>
              </w:rPr>
              <w:t>Understanding</w:t>
            </w:r>
            <w:r w:rsidRPr="0076031F">
              <w:rPr>
                <w:rFonts w:cstheme="minorHAnsi"/>
                <w:color w:val="44546A" w:themeColor="text2"/>
                <w:sz w:val="24"/>
                <w:szCs w:val="24"/>
              </w:rPr>
              <w:t xml:space="preserve"> </w:t>
            </w:r>
            <w:r w:rsidRPr="0076031F">
              <w:rPr>
                <w:rFonts w:cstheme="minorHAnsi"/>
                <w:color w:val="44546A" w:themeColor="text2"/>
                <w:sz w:val="24"/>
                <w:szCs w:val="24"/>
              </w:rPr>
              <w:t xml:space="preserve">that the conference entails further organizational costs, I would be glad to contribute an extra </w:t>
            </w:r>
            <w:r w:rsidRPr="0076031F">
              <w:rPr>
                <w:rFonts w:cstheme="minorHAnsi"/>
                <w:color w:val="44546A" w:themeColor="text2"/>
                <w:sz w:val="24"/>
                <w:szCs w:val="24"/>
              </w:rPr>
              <w:t xml:space="preserve">                    </w:t>
            </w:r>
            <w:r w:rsidR="00CA597C" w:rsidRPr="0076031F">
              <w:rPr>
                <w:rFonts w:cstheme="minorHAnsi"/>
                <w:color w:val="44546A" w:themeColor="text2"/>
                <w:sz w:val="24"/>
                <w:szCs w:val="24"/>
              </w:rPr>
              <w:t>€</w:t>
            </w:r>
          </w:p>
        </w:tc>
      </w:tr>
      <w:tr w:rsidR="00E204FF" w:rsidRPr="00846B76" w14:paraId="05136931" w14:textId="77777777" w:rsidTr="00E204FF">
        <w:tc>
          <w:tcPr>
            <w:tcW w:w="864" w:type="pct"/>
            <w:gridSpan w:val="2"/>
            <w:vAlign w:val="bottom"/>
          </w:tcPr>
          <w:p w14:paraId="678D2CB1" w14:textId="703720A2" w:rsidR="00E204FF" w:rsidRPr="00354142" w:rsidRDefault="000D2CCF" w:rsidP="00CA597C">
            <w:pPr>
              <w:pStyle w:val="Indentnormal"/>
              <w:ind w:left="0"/>
              <w:rPr>
                <w:color w:val="44546A" w:themeColor="text2"/>
                <w:sz w:val="24"/>
                <w:szCs w:val="24"/>
              </w:rPr>
            </w:pPr>
            <w:r w:rsidRPr="00354142">
              <w:rPr>
                <w:color w:val="44546A" w:themeColor="text2"/>
                <w:sz w:val="24"/>
                <w:szCs w:val="24"/>
              </w:rPr>
              <w:t xml:space="preserve">Need </w:t>
            </w:r>
            <w:r w:rsidR="00CA597C" w:rsidRPr="00354142">
              <w:rPr>
                <w:color w:val="44546A" w:themeColor="text2"/>
                <w:sz w:val="24"/>
                <w:szCs w:val="24"/>
              </w:rPr>
              <w:t>shuttle</w:t>
            </w:r>
            <w:r w:rsidRPr="00354142">
              <w:rPr>
                <w:color w:val="44546A" w:themeColor="text2"/>
                <w:sz w:val="24"/>
                <w:szCs w:val="24"/>
              </w:rPr>
              <w:t xml:space="preserve"> </w:t>
            </w:r>
          </w:p>
        </w:tc>
        <w:tc>
          <w:tcPr>
            <w:tcW w:w="1782" w:type="pct"/>
            <w:gridSpan w:val="3"/>
            <w:tcBorders>
              <w:bottom w:val="single" w:sz="4" w:space="0" w:color="auto"/>
            </w:tcBorders>
            <w:vAlign w:val="bottom"/>
          </w:tcPr>
          <w:p w14:paraId="2DF8741E" w14:textId="04E64E02" w:rsidR="00E204FF" w:rsidRPr="00354142" w:rsidRDefault="000D2CCF" w:rsidP="00E204FF">
            <w:pPr>
              <w:spacing w:before="240"/>
              <w:rPr>
                <w:color w:val="44546A" w:themeColor="text2"/>
                <w:sz w:val="24"/>
                <w:szCs w:val="24"/>
              </w:rPr>
            </w:pPr>
            <w:r w:rsidRPr="00354142">
              <w:rPr>
                <w:color w:val="44546A" w:themeColor="text2"/>
                <w:sz w:val="24"/>
                <w:szCs w:val="24"/>
              </w:rPr>
              <w:t>Airport</w:t>
            </w:r>
            <w:r w:rsidR="00CA597C" w:rsidRPr="00354142">
              <w:rPr>
                <w:color w:val="44546A" w:themeColor="text2"/>
                <w:sz w:val="24"/>
                <w:szCs w:val="24"/>
              </w:rPr>
              <w:t>:</w:t>
            </w:r>
            <w:r w:rsidRPr="00354142">
              <w:rPr>
                <w:color w:val="44546A" w:themeColor="text2"/>
                <w:sz w:val="24"/>
                <w:szCs w:val="24"/>
              </w:rPr>
              <w:t xml:space="preserve"> </w:t>
            </w:r>
          </w:p>
        </w:tc>
        <w:tc>
          <w:tcPr>
            <w:tcW w:w="818" w:type="pct"/>
            <w:gridSpan w:val="2"/>
            <w:vAlign w:val="bottom"/>
          </w:tcPr>
          <w:p w14:paraId="2F8B795E" w14:textId="241D547B" w:rsidR="00E204FF" w:rsidRPr="00354142" w:rsidRDefault="000D2CCF" w:rsidP="00E204FF">
            <w:pPr>
              <w:spacing w:before="120"/>
              <w:rPr>
                <w:color w:val="44546A" w:themeColor="text2"/>
                <w:sz w:val="24"/>
                <w:szCs w:val="24"/>
              </w:rPr>
            </w:pPr>
            <w:r w:rsidRPr="00354142">
              <w:rPr>
                <w:color w:val="44546A" w:themeColor="text2"/>
                <w:sz w:val="24"/>
                <w:szCs w:val="24"/>
              </w:rPr>
              <w:t>Flights time:</w:t>
            </w:r>
          </w:p>
        </w:tc>
        <w:tc>
          <w:tcPr>
            <w:tcW w:w="1536" w:type="pct"/>
            <w:gridSpan w:val="2"/>
            <w:tcBorders>
              <w:bottom w:val="single" w:sz="4" w:space="0" w:color="auto"/>
            </w:tcBorders>
            <w:vAlign w:val="bottom"/>
          </w:tcPr>
          <w:p w14:paraId="14BBD628" w14:textId="77777777" w:rsidR="00E204FF" w:rsidRPr="00354142" w:rsidRDefault="00E204FF" w:rsidP="00E204FF">
            <w:pPr>
              <w:spacing w:before="240"/>
              <w:rPr>
                <w:color w:val="44546A" w:themeColor="text2"/>
              </w:rPr>
            </w:pPr>
          </w:p>
        </w:tc>
      </w:tr>
      <w:tr w:rsidR="00E204FF" w:rsidRPr="00846B76" w14:paraId="5C957930" w14:textId="77777777" w:rsidTr="00E204FF">
        <w:tc>
          <w:tcPr>
            <w:tcW w:w="864" w:type="pct"/>
            <w:gridSpan w:val="2"/>
            <w:vAlign w:val="bottom"/>
          </w:tcPr>
          <w:p w14:paraId="54B73A2B" w14:textId="5484878D" w:rsidR="00E204FF" w:rsidRPr="00354142" w:rsidRDefault="00B14FE8" w:rsidP="00CA597C">
            <w:pPr>
              <w:pStyle w:val="Indentnormal"/>
              <w:ind w:left="0"/>
              <w:rPr>
                <w:color w:val="44546A" w:themeColor="text2"/>
                <w:sz w:val="24"/>
                <w:szCs w:val="24"/>
              </w:rPr>
            </w:pPr>
            <w:r w:rsidRPr="006A0378">
              <w:rPr>
                <w:color w:val="EE0000"/>
                <w:sz w:val="24"/>
                <w:szCs w:val="24"/>
              </w:rPr>
              <w:t>Allergies</w:t>
            </w:r>
            <w:r w:rsidR="00CA597C" w:rsidRPr="006A0378">
              <w:rPr>
                <w:color w:val="EE0000"/>
                <w:sz w:val="24"/>
                <w:szCs w:val="24"/>
              </w:rPr>
              <w:t xml:space="preserve">:      </w:t>
            </w:r>
            <w:r w:rsidR="000D2CCF" w:rsidRPr="006A0378">
              <w:rPr>
                <w:color w:val="EE0000"/>
                <w:sz w:val="24"/>
                <w:szCs w:val="24"/>
              </w:rPr>
              <w:t xml:space="preserve"> </w:t>
            </w:r>
          </w:p>
        </w:tc>
        <w:tc>
          <w:tcPr>
            <w:tcW w:w="4136" w:type="pct"/>
            <w:gridSpan w:val="7"/>
            <w:tcBorders>
              <w:bottom w:val="single" w:sz="4" w:space="0" w:color="auto"/>
            </w:tcBorders>
            <w:vAlign w:val="bottom"/>
          </w:tcPr>
          <w:p w14:paraId="143F5466" w14:textId="3A098E15" w:rsidR="00E204FF" w:rsidRPr="006C6787" w:rsidRDefault="006A0378" w:rsidP="00634148">
            <w:pPr>
              <w:spacing w:before="240"/>
              <w:jc w:val="center"/>
              <w:rPr>
                <w:color w:val="44546A" w:themeColor="text2"/>
                <w:sz w:val="24"/>
                <w:szCs w:val="24"/>
              </w:rPr>
            </w:pPr>
            <w:r>
              <w:rPr>
                <w:color w:val="44546A" w:themeColor="text2"/>
                <w:sz w:val="24"/>
                <w:szCs w:val="24"/>
              </w:rPr>
              <w:t xml:space="preserve">                                                                                     ; </w:t>
            </w:r>
            <w:r w:rsidR="006C6787" w:rsidRPr="006C6787">
              <w:rPr>
                <w:color w:val="44546A" w:themeColor="text2"/>
                <w:sz w:val="24"/>
                <w:szCs w:val="24"/>
              </w:rPr>
              <w:t xml:space="preserve">I </w:t>
            </w:r>
            <w:r>
              <w:rPr>
                <w:color w:val="44546A" w:themeColor="text2"/>
                <w:sz w:val="24"/>
                <w:szCs w:val="24"/>
              </w:rPr>
              <w:t>would like</w:t>
            </w:r>
            <w:r w:rsidR="006C6787" w:rsidRPr="006C6787">
              <w:rPr>
                <w:color w:val="44546A" w:themeColor="text2"/>
                <w:sz w:val="24"/>
                <w:szCs w:val="24"/>
              </w:rPr>
              <w:t xml:space="preserve"> a single room</w:t>
            </w:r>
          </w:p>
        </w:tc>
      </w:tr>
      <w:tr w:rsidR="00E204FF" w:rsidRPr="00E204FF" w14:paraId="3D9E565F" w14:textId="77777777" w:rsidTr="00AD1AD3">
        <w:tc>
          <w:tcPr>
            <w:tcW w:w="5000" w:type="pct"/>
            <w:gridSpan w:val="9"/>
          </w:tcPr>
          <w:p w14:paraId="6D56FFC0" w14:textId="77777777" w:rsidR="00E204FF" w:rsidRPr="00354142" w:rsidRDefault="00E204FF" w:rsidP="00E204FF">
            <w:pPr>
              <w:pStyle w:val="Frspaiere"/>
              <w:rPr>
                <w:color w:val="44546A" w:themeColor="text2"/>
                <w:sz w:val="8"/>
              </w:rPr>
            </w:pPr>
          </w:p>
        </w:tc>
      </w:tr>
    </w:tbl>
    <w:p w14:paraId="3AE39656" w14:textId="5C925021" w:rsidR="000172E5" w:rsidRDefault="000172E5" w:rsidP="00E204FF">
      <w:pPr>
        <w:pStyle w:val="Frspaiere"/>
      </w:pPr>
    </w:p>
    <w:p w14:paraId="2C1C6A24" w14:textId="733DFA29" w:rsidR="00634148" w:rsidRPr="0076031F" w:rsidRDefault="0023320A" w:rsidP="00E204FF">
      <w:pPr>
        <w:pStyle w:val="Frspaiere"/>
        <w:rPr>
          <w:color w:val="0F3955" w:themeColor="accent2"/>
          <w:sz w:val="24"/>
          <w:szCs w:val="24"/>
        </w:rPr>
      </w:pPr>
      <w:r w:rsidRPr="0076031F">
        <w:rPr>
          <w:b/>
          <w:bCs/>
          <w:color w:val="C00000"/>
          <w:sz w:val="24"/>
          <w:szCs w:val="24"/>
        </w:rPr>
        <w:t>To complete your registration</w:t>
      </w:r>
      <w:r w:rsidRPr="0076031F">
        <w:rPr>
          <w:color w:val="0F3955" w:themeColor="accent2"/>
          <w:sz w:val="24"/>
          <w:szCs w:val="24"/>
        </w:rPr>
        <w:t>, please pay the advance fee by bank transfer using the details below, and send us the registration form</w:t>
      </w:r>
      <w:r w:rsidR="00F16EE2" w:rsidRPr="0076031F">
        <w:rPr>
          <w:color w:val="0F3955" w:themeColor="accent2"/>
          <w:sz w:val="24"/>
          <w:szCs w:val="24"/>
        </w:rPr>
        <w:t xml:space="preserve">: </w:t>
      </w:r>
    </w:p>
    <w:p w14:paraId="0AF234F1" w14:textId="77777777" w:rsidR="0023320A" w:rsidRPr="0023320A" w:rsidRDefault="0023320A" w:rsidP="00E204FF">
      <w:pPr>
        <w:pStyle w:val="Frspaiere"/>
        <w:rPr>
          <w:b/>
          <w:bCs/>
          <w:sz w:val="24"/>
          <w:szCs w:val="24"/>
        </w:rPr>
      </w:pPr>
    </w:p>
    <w:p w14:paraId="7ED4E276" w14:textId="2BB2F1C7" w:rsidR="00F16EE2" w:rsidRPr="0023320A" w:rsidRDefault="00F16EE2" w:rsidP="00E204FF">
      <w:pPr>
        <w:pStyle w:val="Frspaiere"/>
        <w:rPr>
          <w:b/>
          <w:bCs/>
          <w:sz w:val="24"/>
          <w:szCs w:val="24"/>
        </w:rPr>
      </w:pPr>
      <w:proofErr w:type="spellStart"/>
      <w:r w:rsidRPr="0023320A">
        <w:rPr>
          <w:b/>
          <w:bCs/>
          <w:sz w:val="24"/>
          <w:szCs w:val="24"/>
        </w:rPr>
        <w:t>Asociația</w:t>
      </w:r>
      <w:proofErr w:type="spellEnd"/>
      <w:r w:rsidRPr="0023320A">
        <w:rPr>
          <w:b/>
          <w:bCs/>
          <w:sz w:val="24"/>
          <w:szCs w:val="24"/>
        </w:rPr>
        <w:t xml:space="preserve"> Mentorendienst</w:t>
      </w:r>
    </w:p>
    <w:p w14:paraId="0A1479EF" w14:textId="77777777" w:rsidR="0023320A" w:rsidRPr="0023320A" w:rsidRDefault="0023320A" w:rsidP="00E204FF">
      <w:pPr>
        <w:pStyle w:val="Frspaiere"/>
        <w:rPr>
          <w:sz w:val="16"/>
          <w:szCs w:val="16"/>
        </w:rPr>
      </w:pPr>
    </w:p>
    <w:p w14:paraId="06C882CE" w14:textId="4865F27D" w:rsidR="001740F3" w:rsidRPr="0023320A" w:rsidRDefault="001740F3" w:rsidP="00E204FF">
      <w:pPr>
        <w:pStyle w:val="Frspaiere"/>
        <w:rPr>
          <w:sz w:val="24"/>
          <w:szCs w:val="24"/>
        </w:rPr>
      </w:pPr>
      <w:r w:rsidRPr="0023320A">
        <w:rPr>
          <w:sz w:val="24"/>
          <w:szCs w:val="24"/>
        </w:rPr>
        <w:t xml:space="preserve">IBAN euro: </w:t>
      </w:r>
      <w:r w:rsidRPr="0023320A">
        <w:rPr>
          <w:b/>
          <w:bCs/>
          <w:sz w:val="24"/>
          <w:szCs w:val="24"/>
        </w:rPr>
        <w:t>RO70BTRL00804205B22062</w:t>
      </w:r>
      <w:proofErr w:type="gramStart"/>
      <w:r w:rsidRPr="0023320A">
        <w:rPr>
          <w:b/>
          <w:bCs/>
          <w:sz w:val="24"/>
          <w:szCs w:val="24"/>
        </w:rPr>
        <w:t>XX</w:t>
      </w:r>
      <w:r w:rsidR="006A0378" w:rsidRPr="0023320A">
        <w:rPr>
          <w:b/>
          <w:bCs/>
          <w:sz w:val="24"/>
          <w:szCs w:val="24"/>
        </w:rPr>
        <w:t xml:space="preserve"> </w:t>
      </w:r>
      <w:r w:rsidRPr="0023320A">
        <w:rPr>
          <w:sz w:val="24"/>
          <w:szCs w:val="24"/>
        </w:rPr>
        <w:t>;</w:t>
      </w:r>
      <w:proofErr w:type="gramEnd"/>
      <w:r w:rsidRPr="0023320A">
        <w:rPr>
          <w:sz w:val="24"/>
          <w:szCs w:val="24"/>
        </w:rPr>
        <w:t xml:space="preserve"> Banca </w:t>
      </w:r>
      <w:proofErr w:type="spellStart"/>
      <w:r w:rsidRPr="0023320A">
        <w:rPr>
          <w:sz w:val="24"/>
          <w:szCs w:val="24"/>
        </w:rPr>
        <w:t>Transilvania</w:t>
      </w:r>
      <w:proofErr w:type="spellEnd"/>
      <w:r w:rsidRPr="0023320A">
        <w:rPr>
          <w:sz w:val="24"/>
          <w:szCs w:val="24"/>
        </w:rPr>
        <w:t>; SWIFT – BTRLRO22</w:t>
      </w:r>
    </w:p>
    <w:p w14:paraId="0AC09804" w14:textId="77777777" w:rsidR="0023320A" w:rsidRDefault="0023320A" w:rsidP="00E204FF">
      <w:pPr>
        <w:pStyle w:val="Frspaiere"/>
        <w:rPr>
          <w:sz w:val="24"/>
          <w:szCs w:val="24"/>
        </w:rPr>
      </w:pPr>
    </w:p>
    <w:p w14:paraId="2526F8CB" w14:textId="0CD9633B" w:rsidR="00F16EE2" w:rsidRDefault="001740F3" w:rsidP="00E204FF">
      <w:pPr>
        <w:pStyle w:val="Frspaiere"/>
        <w:rPr>
          <w:sz w:val="24"/>
          <w:szCs w:val="24"/>
        </w:rPr>
      </w:pPr>
      <w:r w:rsidRPr="001740F3">
        <w:rPr>
          <w:sz w:val="24"/>
          <w:szCs w:val="24"/>
        </w:rPr>
        <w:t xml:space="preserve">Address: Str. </w:t>
      </w:r>
      <w:proofErr w:type="spellStart"/>
      <w:r w:rsidRPr="001740F3">
        <w:rPr>
          <w:sz w:val="24"/>
          <w:szCs w:val="24"/>
        </w:rPr>
        <w:t>Independentei</w:t>
      </w:r>
      <w:proofErr w:type="spellEnd"/>
      <w:r w:rsidRPr="001740F3">
        <w:rPr>
          <w:sz w:val="24"/>
          <w:szCs w:val="24"/>
        </w:rPr>
        <w:t xml:space="preserve"> 82, Sc. A, ap.7; Brasov 500157; Romania</w:t>
      </w:r>
    </w:p>
    <w:p w14:paraId="301D2E06" w14:textId="1EB3D2E6" w:rsidR="001740F3" w:rsidRDefault="00A30889" w:rsidP="00E204FF">
      <w:pPr>
        <w:pStyle w:val="Frspaiere"/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A30889">
        <w:rPr>
          <w:b/>
          <w:bCs/>
          <w:color w:val="EE0000"/>
          <w:sz w:val="24"/>
          <w:szCs w:val="24"/>
        </w:rPr>
        <w:t>those living outside EU</w:t>
      </w:r>
      <w:r>
        <w:rPr>
          <w:sz w:val="24"/>
          <w:szCs w:val="24"/>
        </w:rPr>
        <w:t xml:space="preserve">, you may use </w:t>
      </w:r>
      <w:r w:rsidRPr="00A30889">
        <w:rPr>
          <w:b/>
          <w:bCs/>
          <w:color w:val="00204F"/>
          <w:sz w:val="24"/>
          <w:szCs w:val="24"/>
        </w:rPr>
        <w:t>PayPal</w:t>
      </w:r>
      <w:r w:rsidRPr="00A30889">
        <w:rPr>
          <w:color w:val="00204F"/>
          <w:sz w:val="24"/>
          <w:szCs w:val="24"/>
        </w:rPr>
        <w:t xml:space="preserve"> </w:t>
      </w:r>
      <w:r>
        <w:rPr>
          <w:sz w:val="24"/>
          <w:szCs w:val="24"/>
        </w:rPr>
        <w:t xml:space="preserve">link: </w:t>
      </w:r>
      <w:r w:rsidRPr="00A30889">
        <w:rPr>
          <w:sz w:val="24"/>
          <w:szCs w:val="24"/>
        </w:rPr>
        <w:t>paypal.me/</w:t>
      </w:r>
      <w:proofErr w:type="spellStart"/>
      <w:r w:rsidRPr="00A30889">
        <w:rPr>
          <w:sz w:val="24"/>
          <w:szCs w:val="24"/>
        </w:rPr>
        <w:t>MentoringMinistry</w:t>
      </w:r>
      <w:proofErr w:type="spellEnd"/>
      <w:r>
        <w:rPr>
          <w:sz w:val="24"/>
          <w:szCs w:val="24"/>
        </w:rPr>
        <w:t xml:space="preserve">  </w:t>
      </w:r>
    </w:p>
    <w:p w14:paraId="0B3632C2" w14:textId="7D1877C7" w:rsidR="00A30889" w:rsidRDefault="00A30889" w:rsidP="00E204FF">
      <w:pPr>
        <w:pStyle w:val="Frspaiere"/>
        <w:rPr>
          <w:b/>
          <w:bCs/>
          <w:color w:val="EE0000"/>
          <w:sz w:val="24"/>
          <w:szCs w:val="24"/>
        </w:rPr>
      </w:pPr>
      <w:r>
        <w:rPr>
          <w:sz w:val="24"/>
          <w:szCs w:val="24"/>
        </w:rPr>
        <w:t>Because this is a non-profit organization, the advance transfer should carry the observation –</w:t>
      </w:r>
      <w:r w:rsidRPr="0076031F">
        <w:rPr>
          <w:color w:val="0F3955" w:themeColor="accent2"/>
          <w:sz w:val="24"/>
          <w:szCs w:val="24"/>
        </w:rPr>
        <w:t xml:space="preserve"> </w:t>
      </w:r>
      <w:proofErr w:type="gramStart"/>
      <w:r w:rsidRPr="0076031F">
        <w:rPr>
          <w:b/>
          <w:bCs/>
          <w:color w:val="0F3955" w:themeColor="accent2"/>
          <w:sz w:val="24"/>
          <w:szCs w:val="24"/>
        </w:rPr>
        <w:t xml:space="preserve">DONATION </w:t>
      </w:r>
      <w:r>
        <w:rPr>
          <w:sz w:val="24"/>
          <w:szCs w:val="24"/>
        </w:rPr>
        <w:t>!</w:t>
      </w:r>
      <w:proofErr w:type="gramEnd"/>
    </w:p>
    <w:p w14:paraId="1AAE0F0C" w14:textId="2EB80CE6" w:rsidR="001740F3" w:rsidRPr="006A0378" w:rsidRDefault="001740F3" w:rsidP="00E204FF">
      <w:pPr>
        <w:pStyle w:val="Frspaiere"/>
        <w:rPr>
          <w:b/>
          <w:bCs/>
          <w:sz w:val="24"/>
          <w:szCs w:val="24"/>
        </w:rPr>
      </w:pPr>
      <w:r w:rsidRPr="006A0378">
        <w:rPr>
          <w:b/>
          <w:bCs/>
          <w:color w:val="EE0000"/>
          <w:sz w:val="24"/>
          <w:szCs w:val="24"/>
        </w:rPr>
        <w:t>*</w:t>
      </w:r>
      <w:r w:rsidRPr="006A0378">
        <w:rPr>
          <w:b/>
          <w:bCs/>
          <w:sz w:val="24"/>
          <w:szCs w:val="24"/>
        </w:rPr>
        <w:t xml:space="preserve"> </w:t>
      </w:r>
      <w:r w:rsidR="006A0378" w:rsidRPr="006A0378">
        <w:rPr>
          <w:b/>
          <w:bCs/>
          <w:sz w:val="24"/>
          <w:szCs w:val="24"/>
        </w:rPr>
        <w:t xml:space="preserve">  </w:t>
      </w:r>
      <w:r w:rsidRPr="006A0378">
        <w:rPr>
          <w:b/>
          <w:bCs/>
          <w:color w:val="EE0000"/>
          <w:sz w:val="24"/>
          <w:szCs w:val="24"/>
        </w:rPr>
        <w:t>Please note that:</w:t>
      </w:r>
      <w:r w:rsidRPr="006A0378">
        <w:rPr>
          <w:b/>
          <w:bCs/>
          <w:sz w:val="24"/>
          <w:szCs w:val="24"/>
        </w:rPr>
        <w:tab/>
      </w:r>
    </w:p>
    <w:p w14:paraId="5C63D9AF" w14:textId="1E4BC9CB" w:rsidR="001740F3" w:rsidRDefault="006C6787" w:rsidP="006C6787">
      <w:pPr>
        <w:pStyle w:val="Frspaiere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740F3">
        <w:rPr>
          <w:sz w:val="24"/>
          <w:szCs w:val="24"/>
        </w:rPr>
        <w:t>- The advance fee paid in non-refundable;</w:t>
      </w:r>
    </w:p>
    <w:p w14:paraId="1DD3B0E5" w14:textId="50201AD9" w:rsidR="001740F3" w:rsidRDefault="006C6787" w:rsidP="00E204FF">
      <w:pPr>
        <w:pStyle w:val="Frspaiere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740F3">
        <w:rPr>
          <w:sz w:val="24"/>
          <w:szCs w:val="24"/>
        </w:rPr>
        <w:t>- The shuttle service is not inc</w:t>
      </w:r>
      <w:r>
        <w:rPr>
          <w:sz w:val="24"/>
          <w:szCs w:val="24"/>
        </w:rPr>
        <w:t>luded in the fee;</w:t>
      </w:r>
    </w:p>
    <w:p w14:paraId="6647A2EE" w14:textId="288AFE79" w:rsidR="00A30889" w:rsidRDefault="006C6787" w:rsidP="006A0378">
      <w:pPr>
        <w:pStyle w:val="Frspaiere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A30889">
        <w:rPr>
          <w:sz w:val="24"/>
          <w:szCs w:val="24"/>
        </w:rPr>
        <w:t>Registration is confirmed when the advance fee has been received</w:t>
      </w:r>
    </w:p>
    <w:p w14:paraId="2B20FAC5" w14:textId="1D4FAAE7" w:rsidR="00B14FE8" w:rsidRDefault="00A30889" w:rsidP="00E204FF">
      <w:pPr>
        <w:pStyle w:val="Frspaiere"/>
        <w:rPr>
          <w:sz w:val="24"/>
          <w:szCs w:val="24"/>
        </w:rPr>
      </w:pPr>
      <w:r>
        <w:rPr>
          <w:sz w:val="24"/>
          <w:szCs w:val="24"/>
        </w:rPr>
        <w:t xml:space="preserve">   - </w:t>
      </w:r>
      <w:r w:rsidR="0076031F" w:rsidRPr="0076031F">
        <w:rPr>
          <w:sz w:val="24"/>
          <w:szCs w:val="24"/>
        </w:rPr>
        <w:t>If you wish to pay the remaining conference fee via online bank transfer, please complete the payment upon your arrival to the MMEE account</w:t>
      </w:r>
      <w:r>
        <w:rPr>
          <w:sz w:val="24"/>
          <w:szCs w:val="24"/>
        </w:rPr>
        <w:t>.</w:t>
      </w:r>
    </w:p>
    <w:p w14:paraId="28966FD0" w14:textId="031FCEEC" w:rsidR="003D3C96" w:rsidRDefault="003D3C96" w:rsidP="00E204FF">
      <w:pPr>
        <w:pStyle w:val="Frspaiere"/>
      </w:pPr>
      <w:r>
        <w:rPr>
          <w:sz w:val="24"/>
          <w:szCs w:val="24"/>
        </w:rPr>
        <w:t xml:space="preserve">   - </w:t>
      </w:r>
      <w:r w:rsidRPr="003D3C96">
        <w:rPr>
          <w:sz w:val="24"/>
          <w:szCs w:val="24"/>
        </w:rPr>
        <w:t>As the document has been transmitted by email, no signature is required; the act of transmission is regarded as the equivalent of signing.</w:t>
      </w:r>
    </w:p>
    <w:sectPr w:rsidR="003D3C96" w:rsidSect="003D3C96">
      <w:headerReference w:type="default" r:id="rId11"/>
      <w:footerReference w:type="default" r:id="rId12"/>
      <w:pgSz w:w="12240" w:h="15840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B2EA5" w14:textId="77777777" w:rsidR="00EB7384" w:rsidRDefault="00EB7384" w:rsidP="000172E5">
      <w:pPr>
        <w:spacing w:after="0" w:line="240" w:lineRule="auto"/>
      </w:pPr>
      <w:r>
        <w:separator/>
      </w:r>
    </w:p>
  </w:endnote>
  <w:endnote w:type="continuationSeparator" w:id="0">
    <w:p w14:paraId="5B8D09C8" w14:textId="77777777" w:rsidR="00EB7384" w:rsidRDefault="00EB738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D1B8D0-E139-4C50-85BF-FF0F663744C1}"/>
    <w:embedBold r:id="rId2" w:fontKey="{1090249E-B2A0-42CD-91BF-572CAA77B6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7E1D509-3310-4410-BF77-10BC39DE0C44}"/>
    <w:embedBold r:id="rId4" w:fontKey="{879806CE-06BD-4D41-9AA1-1CD6DF9CC3AD}"/>
    <w:embedItalic r:id="rId5" w:fontKey="{363F2957-C591-43B7-AB01-56A74B6765F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7F280BE-2A61-4BC9-AC67-10372AADA7FC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7" w:fontKey="{8F6D0E31-1CCB-4BC2-83A8-3A4F25804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4F88F23" w14:textId="77777777" w:rsidTr="00C4167A">
      <w:tc>
        <w:tcPr>
          <w:tcW w:w="4675" w:type="dxa"/>
          <w:vAlign w:val="center"/>
        </w:tcPr>
        <w:p w14:paraId="2FE927CA" w14:textId="77CE2CC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EA82DFA" w14:textId="65D014AA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97F7D9" w14:textId="6C882253" w:rsidR="006145D8" w:rsidRDefault="006145D8" w:rsidP="00311D4F">
    <w:pPr>
      <w:pStyle w:val="Frspaier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A3129" w14:textId="77777777" w:rsidR="00EB7384" w:rsidRDefault="00EB7384" w:rsidP="000172E5">
      <w:pPr>
        <w:spacing w:after="0" w:line="240" w:lineRule="auto"/>
      </w:pPr>
      <w:r>
        <w:separator/>
      </w:r>
    </w:p>
  </w:footnote>
  <w:footnote w:type="continuationSeparator" w:id="0">
    <w:p w14:paraId="1AEFD905" w14:textId="77777777" w:rsidR="00EB7384" w:rsidRDefault="00EB738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5322" w14:textId="7A07BFDE" w:rsidR="000172E5" w:rsidRPr="003D3C96" w:rsidRDefault="000172E5" w:rsidP="003D3C96">
    <w:pPr>
      <w:pStyle w:val="Frspaiere"/>
      <w:tabs>
        <w:tab w:val="left" w:pos="2772"/>
      </w:tabs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cumarcator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umarcator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erota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ta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l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l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l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lu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8010788">
    <w:abstractNumId w:val="11"/>
  </w:num>
  <w:num w:numId="2" w16cid:durableId="1163741415">
    <w:abstractNumId w:val="7"/>
  </w:num>
  <w:num w:numId="3" w16cid:durableId="552154445">
    <w:abstractNumId w:val="15"/>
  </w:num>
  <w:num w:numId="4" w16cid:durableId="826822394">
    <w:abstractNumId w:val="12"/>
  </w:num>
  <w:num w:numId="5" w16cid:durableId="1439063560">
    <w:abstractNumId w:val="13"/>
  </w:num>
  <w:num w:numId="6" w16cid:durableId="145317881">
    <w:abstractNumId w:val="19"/>
  </w:num>
  <w:num w:numId="7" w16cid:durableId="1549490896">
    <w:abstractNumId w:val="6"/>
  </w:num>
  <w:num w:numId="8" w16cid:durableId="1754164849">
    <w:abstractNumId w:val="10"/>
  </w:num>
  <w:num w:numId="9" w16cid:durableId="1688019548">
    <w:abstractNumId w:val="17"/>
  </w:num>
  <w:num w:numId="10" w16cid:durableId="265697573">
    <w:abstractNumId w:val="1"/>
  </w:num>
  <w:num w:numId="11" w16cid:durableId="867371851">
    <w:abstractNumId w:val="5"/>
  </w:num>
  <w:num w:numId="12" w16cid:durableId="1974409454">
    <w:abstractNumId w:val="0"/>
  </w:num>
  <w:num w:numId="13" w16cid:durableId="55327312">
    <w:abstractNumId w:val="2"/>
  </w:num>
  <w:num w:numId="14" w16cid:durableId="452748713">
    <w:abstractNumId w:val="9"/>
  </w:num>
  <w:num w:numId="15" w16cid:durableId="328023928">
    <w:abstractNumId w:val="8"/>
  </w:num>
  <w:num w:numId="16" w16cid:durableId="1225872659">
    <w:abstractNumId w:val="16"/>
  </w:num>
  <w:num w:numId="17" w16cid:durableId="1324041964">
    <w:abstractNumId w:val="3"/>
  </w:num>
  <w:num w:numId="18" w16cid:durableId="1073743924">
    <w:abstractNumId w:val="21"/>
  </w:num>
  <w:num w:numId="19" w16cid:durableId="426582285">
    <w:abstractNumId w:val="18"/>
  </w:num>
  <w:num w:numId="20" w16cid:durableId="1455828251">
    <w:abstractNumId w:val="14"/>
  </w:num>
  <w:num w:numId="21" w16cid:durableId="2101754178">
    <w:abstractNumId w:val="20"/>
  </w:num>
  <w:num w:numId="22" w16cid:durableId="3500870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7C"/>
    <w:rsid w:val="00006926"/>
    <w:rsid w:val="000172E5"/>
    <w:rsid w:val="00052382"/>
    <w:rsid w:val="0006568A"/>
    <w:rsid w:val="00076F0F"/>
    <w:rsid w:val="00084253"/>
    <w:rsid w:val="000D1F49"/>
    <w:rsid w:val="000D2CCF"/>
    <w:rsid w:val="001036CE"/>
    <w:rsid w:val="001401BD"/>
    <w:rsid w:val="001727CA"/>
    <w:rsid w:val="001740F3"/>
    <w:rsid w:val="001B663D"/>
    <w:rsid w:val="002164B2"/>
    <w:rsid w:val="0023320A"/>
    <w:rsid w:val="0029737D"/>
    <w:rsid w:val="002C56E6"/>
    <w:rsid w:val="00311D4F"/>
    <w:rsid w:val="00344849"/>
    <w:rsid w:val="00354142"/>
    <w:rsid w:val="00361E11"/>
    <w:rsid w:val="003803AF"/>
    <w:rsid w:val="003D3C96"/>
    <w:rsid w:val="003F0847"/>
    <w:rsid w:val="0040090B"/>
    <w:rsid w:val="0046302A"/>
    <w:rsid w:val="00487D2D"/>
    <w:rsid w:val="004D5242"/>
    <w:rsid w:val="004D5D62"/>
    <w:rsid w:val="004E490A"/>
    <w:rsid w:val="005112D0"/>
    <w:rsid w:val="0056086D"/>
    <w:rsid w:val="00577E06"/>
    <w:rsid w:val="00583334"/>
    <w:rsid w:val="005A3BF7"/>
    <w:rsid w:val="005F2035"/>
    <w:rsid w:val="005F7990"/>
    <w:rsid w:val="006145D8"/>
    <w:rsid w:val="00615005"/>
    <w:rsid w:val="00634148"/>
    <w:rsid w:val="0063739C"/>
    <w:rsid w:val="006A0378"/>
    <w:rsid w:val="006C6787"/>
    <w:rsid w:val="006E753A"/>
    <w:rsid w:val="007147D7"/>
    <w:rsid w:val="00745184"/>
    <w:rsid w:val="0076031F"/>
    <w:rsid w:val="00770F25"/>
    <w:rsid w:val="007A1FF2"/>
    <w:rsid w:val="007A35A8"/>
    <w:rsid w:val="007B0A85"/>
    <w:rsid w:val="007C6A52"/>
    <w:rsid w:val="00812324"/>
    <w:rsid w:val="0082043E"/>
    <w:rsid w:val="00846B76"/>
    <w:rsid w:val="0088580B"/>
    <w:rsid w:val="008E203A"/>
    <w:rsid w:val="008E26C5"/>
    <w:rsid w:val="0091229C"/>
    <w:rsid w:val="00940E73"/>
    <w:rsid w:val="0098597D"/>
    <w:rsid w:val="009F619A"/>
    <w:rsid w:val="009F6DDE"/>
    <w:rsid w:val="00A30889"/>
    <w:rsid w:val="00A370A8"/>
    <w:rsid w:val="00AD38F5"/>
    <w:rsid w:val="00B14FE8"/>
    <w:rsid w:val="00B337A2"/>
    <w:rsid w:val="00BD4753"/>
    <w:rsid w:val="00BD5CB1"/>
    <w:rsid w:val="00BE62EE"/>
    <w:rsid w:val="00C003BA"/>
    <w:rsid w:val="00C4602F"/>
    <w:rsid w:val="00C46878"/>
    <w:rsid w:val="00C6231D"/>
    <w:rsid w:val="00CA597C"/>
    <w:rsid w:val="00CB4A51"/>
    <w:rsid w:val="00CD4532"/>
    <w:rsid w:val="00CD47B0"/>
    <w:rsid w:val="00CE6104"/>
    <w:rsid w:val="00CE7918"/>
    <w:rsid w:val="00D06C3D"/>
    <w:rsid w:val="00D16163"/>
    <w:rsid w:val="00DB3FAD"/>
    <w:rsid w:val="00E15D7C"/>
    <w:rsid w:val="00E204FF"/>
    <w:rsid w:val="00E61C09"/>
    <w:rsid w:val="00EB3B58"/>
    <w:rsid w:val="00EB7384"/>
    <w:rsid w:val="00EC7359"/>
    <w:rsid w:val="00EE3054"/>
    <w:rsid w:val="00F00606"/>
    <w:rsid w:val="00F01256"/>
    <w:rsid w:val="00F16EE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7D18E"/>
  <w15:chartTrackingRefBased/>
  <w15:docId w15:val="{4AC841B8-171B-4645-9F62-1C807A42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lu1">
    <w:name w:val="heading 1"/>
    <w:basedOn w:val="Normal"/>
    <w:link w:val="Titlu1Caracte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lu2">
    <w:name w:val="heading 2"/>
    <w:basedOn w:val="Normal"/>
    <w:link w:val="Titlu2Carac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lu3">
    <w:name w:val="heading 3"/>
    <w:basedOn w:val="Normal"/>
    <w:next w:val="Normal"/>
    <w:link w:val="Titlu3Carac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lu4">
    <w:name w:val="heading 4"/>
    <w:basedOn w:val="Normal"/>
    <w:link w:val="Titlu4Carac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lu5">
    <w:name w:val="heading 5"/>
    <w:basedOn w:val="Titlu2"/>
    <w:link w:val="Titlu5Carac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lu6">
    <w:name w:val="heading 6"/>
    <w:basedOn w:val="Normal"/>
    <w:next w:val="Normal"/>
    <w:link w:val="Titlu6Carac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ontdeparagrafimplici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Inden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6145D8"/>
    <w:rPr>
      <w:b/>
      <w:bCs/>
      <w:color w:val="694A77"/>
      <w:szCs w:val="27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notdesubsol">
    <w:name w:val="footnote text"/>
    <w:basedOn w:val="Normal"/>
    <w:link w:val="TextnotdesubsolCaracte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6145D8"/>
    <w:rPr>
      <w:sz w:val="18"/>
      <w:szCs w:val="20"/>
    </w:rPr>
  </w:style>
  <w:style w:type="paragraph" w:styleId="Listcumarcator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comentariu">
    <w:name w:val="annotation text"/>
    <w:basedOn w:val="Normal"/>
    <w:link w:val="TextcomentariuCaracter"/>
    <w:uiPriority w:val="99"/>
    <w:semiHidden/>
    <w:rsid w:val="000D1F49"/>
    <w:rPr>
      <w:szCs w:val="24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D4532"/>
    <w:rPr>
      <w:szCs w:val="24"/>
    </w:rPr>
  </w:style>
  <w:style w:type="paragraph" w:styleId="Antet">
    <w:name w:val="header"/>
    <w:basedOn w:val="Normal"/>
    <w:link w:val="AntetCaracte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AntetCaracter">
    <w:name w:val="Antet Caracter"/>
    <w:basedOn w:val="Fontdeparagrafimplicit"/>
    <w:link w:val="Antet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Subsol">
    <w:name w:val="footer"/>
    <w:basedOn w:val="Normal"/>
    <w:link w:val="SubsolCaracte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311D4F"/>
    <w:rPr>
      <w:sz w:val="18"/>
      <w:szCs w:val="24"/>
    </w:rPr>
  </w:style>
  <w:style w:type="character" w:styleId="Referinnotdesubsol">
    <w:name w:val="footnote reference"/>
    <w:basedOn w:val="Fontdeparagrafimplicit"/>
    <w:uiPriority w:val="99"/>
    <w:semiHidden/>
    <w:rsid w:val="000D1F49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rsid w:val="000D1F49"/>
    <w:rPr>
      <w:sz w:val="18"/>
      <w:szCs w:val="18"/>
    </w:rPr>
  </w:style>
  <w:style w:type="paragraph" w:styleId="Listnumerotat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deparagrafimplicit"/>
    <w:uiPriority w:val="99"/>
    <w:semiHidden/>
    <w:rsid w:val="000D1F49"/>
    <w:rPr>
      <w:color w:val="BF678E" w:themeColor="hyperlink"/>
      <w:u w:val="single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D1F4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Frspaier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u">
    <w:name w:val="Title"/>
    <w:basedOn w:val="Normal"/>
    <w:next w:val="Normal"/>
    <w:link w:val="TitluCarac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umarcator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elNormal"/>
    <w:uiPriority w:val="99"/>
    <w:rsid w:val="000D1F49"/>
    <w:tblPr/>
    <w:trPr>
      <w:cantSplit/>
    </w:t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6145D8"/>
    <w:rPr>
      <w:b/>
      <w:sz w:val="25"/>
      <w:szCs w:val="25"/>
    </w:rPr>
  </w:style>
  <w:style w:type="character" w:customStyle="1" w:styleId="Titlu5Caracter">
    <w:name w:val="Titlu 5 Caracter"/>
    <w:basedOn w:val="Titlu2Caracter"/>
    <w:link w:val="Titlu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uprins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Cuprins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defiguri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tat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yperlinkParcurs">
    <w:name w:val="FollowedHyperlink"/>
    <w:basedOn w:val="Fontdeparagrafimplic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lulcrii">
    <w:name w:val="Book Title"/>
    <w:basedOn w:val="Fontdeparagrafimplicit"/>
    <w:uiPriority w:val="33"/>
    <w:semiHidden/>
    <w:rsid w:val="000D1F49"/>
    <w:rPr>
      <w:b/>
      <w:bCs/>
      <w:i/>
      <w:iCs/>
      <w:spacing w:val="5"/>
    </w:rPr>
  </w:style>
  <w:style w:type="paragraph" w:styleId="Titlucuprin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crocomand">
    <w:name w:val="macro"/>
    <w:link w:val="TextmacrocomandCarac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6145D8"/>
    <w:rPr>
      <w:rFonts w:ascii="Consolas" w:hAnsi="Consolas"/>
      <w:sz w:val="20"/>
      <w:szCs w:val="20"/>
    </w:rPr>
  </w:style>
  <w:style w:type="table" w:styleId="Tabelgril">
    <w:name w:val="Table Grid"/>
    <w:basedOn w:val="Tabel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6145D8"/>
    <w:rPr>
      <w:color w:val="808080"/>
    </w:rPr>
  </w:style>
  <w:style w:type="character" w:styleId="MeniuneNerezolvat">
    <w:name w:val="Unresolved Mention"/>
    <w:basedOn w:val="Fontdeparagrafimplicit"/>
    <w:uiPriority w:val="99"/>
    <w:semiHidden/>
    <w:rsid w:val="00380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5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5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maps/place/data=!4m2!3m1!1s0x47697fa052f1fc1b:0xe5e2db9692979ad3?sa=X&amp;ved=1t:8290&amp;ictx=11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EBEB3AC26294855842C8D864615F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0DD4B-0A6B-47EE-B67C-EF3330A1924B}"/>
      </w:docPartPr>
      <w:docPartBody>
        <w:p w:rsidR="00875D53" w:rsidRDefault="00000000">
          <w:pPr>
            <w:pStyle w:val="4EBEB3AC26294855842C8D864615FF1F"/>
          </w:pPr>
          <w:r w:rsidRPr="008D33C0">
            <w:t>Date</w:t>
          </w:r>
        </w:p>
      </w:docPartBody>
    </w:docPart>
    <w:docPart>
      <w:docPartPr>
        <w:name w:val="DF0EC683965649E997245AAB20657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8186-3B24-4AC8-9C33-188F2FC1BD8F}"/>
      </w:docPartPr>
      <w:docPartBody>
        <w:p w:rsidR="00875D53" w:rsidRDefault="00000000">
          <w:pPr>
            <w:pStyle w:val="DF0EC683965649E997245AAB206570FB"/>
          </w:pPr>
          <w:r>
            <w:t>Location</w:t>
          </w:r>
        </w:p>
      </w:docPartBody>
    </w:docPart>
    <w:docPart>
      <w:docPartPr>
        <w:name w:val="2C9F34F3895440A393203A4D3C7CB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271B1-57F8-47F3-B2BB-E6BEFB5D2BA7}"/>
      </w:docPartPr>
      <w:docPartBody>
        <w:p w:rsidR="00875D53" w:rsidRDefault="00000000">
          <w:pPr>
            <w:pStyle w:val="2C9F34F3895440A393203A4D3C7CBCB5"/>
          </w:pPr>
          <w:r w:rsidRPr="00E204FF">
            <w:t>Name</w:t>
          </w:r>
        </w:p>
      </w:docPartBody>
    </w:docPart>
    <w:docPart>
      <w:docPartPr>
        <w:name w:val="B86544DD86B844D7ABF4BBC30168E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29C39-1AE0-41BF-AEEB-76BA0C2314A0}"/>
      </w:docPartPr>
      <w:docPartBody>
        <w:p w:rsidR="00875D53" w:rsidRDefault="00000000">
          <w:pPr>
            <w:pStyle w:val="B86544DD86B844D7ABF4BBC30168E966"/>
          </w:pPr>
          <w:r w:rsidRPr="00E204F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A52"/>
    <w:rsid w:val="004D5242"/>
    <w:rsid w:val="0056086D"/>
    <w:rsid w:val="00875D53"/>
    <w:rsid w:val="00C52532"/>
    <w:rsid w:val="00F7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4EBEB3AC26294855842C8D864615FF1F">
    <w:name w:val="4EBEB3AC26294855842C8D864615FF1F"/>
  </w:style>
  <w:style w:type="paragraph" w:customStyle="1" w:styleId="DF0EC683965649E997245AAB206570FB">
    <w:name w:val="DF0EC683965649E997245AAB206570FB"/>
  </w:style>
  <w:style w:type="paragraph" w:customStyle="1" w:styleId="2C9F34F3895440A393203A4D3C7CBCB5">
    <w:name w:val="2C9F34F3895440A393203A4D3C7CBCB5"/>
  </w:style>
  <w:style w:type="paragraph" w:customStyle="1" w:styleId="B86544DD86B844D7ABF4BBC30168E966">
    <w:name w:val="B86544DD86B844D7ABF4BBC30168E9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143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Asociatia Mentorendienst</cp:lastModifiedBy>
  <cp:revision>4</cp:revision>
  <dcterms:created xsi:type="dcterms:W3CDTF">2025-09-12T06:47:00Z</dcterms:created>
  <dcterms:modified xsi:type="dcterms:W3CDTF">2025-09-12T09:01:00Z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